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A5B" w:rsidRDefault="006B2A5B" w:rsidP="00296316">
      <w:pPr>
        <w:pStyle w:val="Heading1"/>
      </w:pPr>
      <w:r>
        <w:t xml:space="preserve">Application Stage 1 – Expression of Interest </w:t>
      </w:r>
    </w:p>
    <w:p w:rsidR="006B2A5B" w:rsidRDefault="006B2A5B" w:rsidP="006B2A5B">
      <w:r>
        <w:t xml:space="preserve">We will use the below information to do an initial assessment to check your suitability for Impact Link, then send all eligible applicants the full application form. </w:t>
      </w:r>
    </w:p>
    <w:p w:rsidR="006B2A5B" w:rsidRDefault="006B2A5B" w:rsidP="006B2A5B">
      <w:r>
        <w:t>I confirm that I have read the eligibility criteria and meet the Impact Link requirements as follows (please check the appropriate boxes). You are:</w:t>
      </w:r>
    </w:p>
    <w:p w:rsidR="006B2A5B" w:rsidRDefault="00296316" w:rsidP="006B2A5B">
      <w:sdt>
        <w:sdtPr>
          <w:id w:val="1139689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Over 16 years of age</w:t>
      </w:r>
    </w:p>
    <w:p w:rsidR="006B2A5B" w:rsidRDefault="00296316" w:rsidP="00203380">
      <w:pPr>
        <w:tabs>
          <w:tab w:val="center" w:pos="4819"/>
        </w:tabs>
      </w:pPr>
      <w:sdt>
        <w:sdtPr>
          <w:id w:val="-963038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bookmarkStart w:id="0" w:name="_GoBack"/>
      <w:bookmarkEnd w:id="0"/>
      <w:r w:rsidR="006B2A5B">
        <w:t>A permanent resident in China</w:t>
      </w:r>
      <w:r w:rsidR="00203380">
        <w:tab/>
      </w:r>
    </w:p>
    <w:p w:rsidR="006B2A5B" w:rsidRDefault="006B2A5B" w:rsidP="006B2A5B">
      <w:r>
        <w:t xml:space="preserve"> </w:t>
      </w:r>
    </w:p>
    <w:p w:rsidR="006B2A5B" w:rsidRDefault="006B2A5B" w:rsidP="006B2A5B">
      <w:r>
        <w:t>Your social enterprise will:</w:t>
      </w:r>
    </w:p>
    <w:p w:rsidR="006B2A5B" w:rsidRDefault="00296316" w:rsidP="00296316">
      <w:sdt>
        <w:sdtPr>
          <w:rPr>
            <w:rFonts w:ascii="MS Gothic" w:eastAsia="MS Gothic" w:hAnsi="MS Gothic"/>
          </w:rPr>
          <w:id w:val="-480305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96316">
            <w:rPr>
              <w:rFonts w:ascii="MS Gothic" w:eastAsia="MS Gothic" w:hAnsi="MS Gothic" w:hint="eastAsia"/>
            </w:rPr>
            <w:t>☐</w:t>
          </w:r>
        </w:sdtContent>
      </w:sdt>
      <w:r w:rsidR="00203380">
        <w:rPr>
          <w:rFonts w:ascii="MS Gothic" w:eastAsia="MS Gothic" w:hAnsi="MS Gothic"/>
        </w:rPr>
        <w:t xml:space="preserve"> </w:t>
      </w:r>
      <w:r w:rsidR="006B2A5B">
        <w:t>Have been operating for 2- 5 years</w:t>
      </w:r>
    </w:p>
    <w:p w:rsidR="006B2A5B" w:rsidRDefault="00296316" w:rsidP="00296316">
      <w:sdt>
        <w:sdtPr>
          <w:rPr>
            <w:rFonts w:ascii="MS Gothic" w:eastAsia="MS Gothic" w:hAnsi="MS Gothic"/>
          </w:rPr>
          <w:id w:val="728731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96316">
            <w:rPr>
              <w:rFonts w:ascii="MS Gothic" w:eastAsia="MS Gothic" w:hAnsi="MS Gothic" w:hint="eastAsia"/>
            </w:rPr>
            <w:t>☐</w:t>
          </w:r>
        </w:sdtContent>
      </w:sdt>
      <w:r w:rsidR="00203380">
        <w:rPr>
          <w:rFonts w:ascii="MS Gothic" w:eastAsia="MS Gothic" w:hAnsi="MS Gothic"/>
        </w:rPr>
        <w:t xml:space="preserve"> </w:t>
      </w:r>
      <w:r w:rsidR="006B2A5B">
        <w:t>Be able to provide evidence of income generation and social impact to date</w:t>
      </w:r>
    </w:p>
    <w:p w:rsidR="006B2A5B" w:rsidRDefault="00296316" w:rsidP="00296316">
      <w:sdt>
        <w:sdtPr>
          <w:rPr>
            <w:rFonts w:ascii="MS Gothic" w:eastAsia="MS Gothic" w:hAnsi="MS Gothic"/>
          </w:rPr>
          <w:id w:val="6265956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96316">
            <w:rPr>
              <w:rFonts w:ascii="MS Gothic" w:eastAsia="MS Gothic" w:hAnsi="MS Gothic" w:hint="eastAsia"/>
            </w:rPr>
            <w:t>☐</w:t>
          </w:r>
        </w:sdtContent>
      </w:sdt>
      <w:r w:rsidR="00203380">
        <w:rPr>
          <w:rFonts w:ascii="MS Gothic" w:eastAsia="MS Gothic" w:hAnsi="MS Gothic"/>
        </w:rPr>
        <w:t xml:space="preserve"> </w:t>
      </w:r>
      <w:r w:rsidR="006B2A5B">
        <w:t>Not be involved in political campaigning or the advancement of religion</w:t>
      </w:r>
    </w:p>
    <w:p w:rsidR="006B2A5B" w:rsidRDefault="00296316" w:rsidP="00296316">
      <w:sdt>
        <w:sdtPr>
          <w:rPr>
            <w:rFonts w:ascii="MS Gothic" w:eastAsia="MS Gothic" w:hAnsi="MS Gothic"/>
          </w:rPr>
          <w:id w:val="1503085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96316">
            <w:rPr>
              <w:rFonts w:ascii="MS Gothic" w:eastAsia="MS Gothic" w:hAnsi="MS Gothic" w:hint="eastAsia"/>
            </w:rPr>
            <w:t>☐</w:t>
          </w:r>
        </w:sdtContent>
      </w:sdt>
      <w:r w:rsidR="00203380">
        <w:rPr>
          <w:rFonts w:ascii="MS Gothic" w:eastAsia="MS Gothic" w:hAnsi="MS Gothic"/>
        </w:rPr>
        <w:t xml:space="preserve"> </w:t>
      </w:r>
      <w:r w:rsidR="006B2A5B">
        <w:t xml:space="preserve">Be constituted to provide social, cultural or environmental benefit </w:t>
      </w:r>
    </w:p>
    <w:p w:rsidR="006B2A5B" w:rsidRDefault="00296316" w:rsidP="00296316">
      <w:sdt>
        <w:sdtPr>
          <w:rPr>
            <w:rFonts w:ascii="MS Gothic" w:eastAsia="MS Gothic" w:hAnsi="MS Gothic"/>
          </w:rPr>
          <w:id w:val="298351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96316">
            <w:rPr>
              <w:rFonts w:ascii="MS Gothic" w:eastAsia="MS Gothic" w:hAnsi="MS Gothic" w:hint="eastAsia"/>
            </w:rPr>
            <w:t>☐</w:t>
          </w:r>
        </w:sdtContent>
      </w:sdt>
      <w:r w:rsidR="00203380">
        <w:rPr>
          <w:rFonts w:ascii="MS Gothic" w:eastAsia="MS Gothic" w:hAnsi="MS Gothic"/>
        </w:rPr>
        <w:t xml:space="preserve"> </w:t>
      </w:r>
      <w:r w:rsidR="006B2A5B">
        <w:t>Reinvest the majority of profits in the business and its social aims</w:t>
      </w:r>
    </w:p>
    <w:p w:rsidR="006B2A5B" w:rsidRDefault="006B2A5B" w:rsidP="006B2A5B"/>
    <w:p w:rsidR="006B2A5B" w:rsidRDefault="006B2A5B" w:rsidP="006B2A5B">
      <w:r>
        <w:t xml:space="preserve">Name: </w:t>
      </w:r>
      <w:sdt>
        <w:sdtPr>
          <w:id w:val="-1405761945"/>
          <w:placeholder>
            <w:docPart w:val="DefaultPlaceholder_1081868574"/>
          </w:placeholder>
          <w:showingPlcHdr/>
        </w:sdtPr>
        <w:sdtContent>
          <w:r w:rsidR="00296316" w:rsidRPr="0045186F">
            <w:rPr>
              <w:rStyle w:val="PlaceholderText"/>
            </w:rPr>
            <w:t>Click here to enter text.</w:t>
          </w:r>
        </w:sdtContent>
      </w:sdt>
    </w:p>
    <w:p w:rsidR="006B2A5B" w:rsidRDefault="006B2A5B" w:rsidP="006B2A5B">
      <w:r>
        <w:t xml:space="preserve">Name of the founder who will </w:t>
      </w:r>
      <w:r>
        <w:t>be the primary point of contact</w:t>
      </w:r>
    </w:p>
    <w:p w:rsidR="006B2A5B" w:rsidRDefault="006B2A5B" w:rsidP="006B2A5B"/>
    <w:p w:rsidR="006B2A5B" w:rsidRDefault="00296316" w:rsidP="006B2A5B">
      <w:r>
        <w:t xml:space="preserve">Email ID </w:t>
      </w:r>
      <w:sdt>
        <w:sdtPr>
          <w:id w:val="-751353684"/>
          <w:placeholder>
            <w:docPart w:val="DefaultPlaceholder_1081868574"/>
          </w:placeholder>
          <w:showingPlcHdr/>
        </w:sdtPr>
        <w:sdtContent>
          <w:r w:rsidRPr="0045186F">
            <w:rPr>
              <w:rStyle w:val="PlaceholderText"/>
            </w:rPr>
            <w:t>Click here to enter text.</w:t>
          </w:r>
        </w:sdtContent>
      </w:sdt>
    </w:p>
    <w:p w:rsidR="006B2A5B" w:rsidRDefault="006B2A5B" w:rsidP="006B2A5B">
      <w:r>
        <w:t>This is the email id we will use to get in touch with you</w:t>
      </w:r>
    </w:p>
    <w:p w:rsidR="00296316" w:rsidRDefault="00296316" w:rsidP="006B2A5B"/>
    <w:p w:rsidR="006B2A5B" w:rsidRDefault="00296316" w:rsidP="006B2A5B">
      <w:r>
        <w:t xml:space="preserve">Phone Number </w:t>
      </w:r>
      <w:sdt>
        <w:sdtPr>
          <w:id w:val="1630974963"/>
          <w:placeholder>
            <w:docPart w:val="DefaultPlaceholder_1081868574"/>
          </w:placeholder>
          <w:showingPlcHdr/>
        </w:sdtPr>
        <w:sdtContent>
          <w:r w:rsidRPr="0045186F">
            <w:rPr>
              <w:rStyle w:val="PlaceholderText"/>
            </w:rPr>
            <w:t>Click here to enter text.</w:t>
          </w:r>
        </w:sdtContent>
      </w:sdt>
    </w:p>
    <w:p w:rsidR="006B2A5B" w:rsidRDefault="00296316" w:rsidP="006B2A5B">
      <w:r>
        <w:t>A</w:t>
      </w:r>
      <w:r w:rsidR="006B2A5B">
        <w:t xml:space="preserve"> mobile number</w:t>
      </w:r>
      <w:r>
        <w:t xml:space="preserve"> is best</w:t>
      </w:r>
      <w:r w:rsidR="006B2A5B">
        <w:t xml:space="preserve">. </w:t>
      </w:r>
      <w:r>
        <w:t xml:space="preserve">Please include </w:t>
      </w:r>
      <w:r>
        <w:t>the area code</w:t>
      </w:r>
      <w:r>
        <w:t xml:space="preserve"> </w:t>
      </w:r>
      <w:r w:rsidR="006B2A5B">
        <w:t xml:space="preserve">if you </w:t>
      </w:r>
      <w:r>
        <w:t xml:space="preserve">are giving a landline. </w:t>
      </w:r>
    </w:p>
    <w:p w:rsidR="00296316" w:rsidRDefault="00296316" w:rsidP="006B2A5B"/>
    <w:p w:rsidR="006B2A5B" w:rsidRDefault="00296316" w:rsidP="006B2A5B">
      <w:r>
        <w:t xml:space="preserve">Organisation name </w:t>
      </w:r>
      <w:sdt>
        <w:sdtPr>
          <w:id w:val="-561023815"/>
          <w:placeholder>
            <w:docPart w:val="DefaultPlaceholder_1081868574"/>
          </w:placeholder>
          <w:showingPlcHdr/>
        </w:sdtPr>
        <w:sdtContent>
          <w:r w:rsidRPr="0045186F">
            <w:rPr>
              <w:rStyle w:val="PlaceholderText"/>
            </w:rPr>
            <w:t>Click here to enter text.</w:t>
          </w:r>
        </w:sdtContent>
      </w:sdt>
    </w:p>
    <w:p w:rsidR="00296316" w:rsidRDefault="00296316" w:rsidP="006B2A5B"/>
    <w:p w:rsidR="006B2A5B" w:rsidRDefault="006B2A5B" w:rsidP="006B2A5B">
      <w:r>
        <w:t>Choose a category which be</w:t>
      </w:r>
      <w:r w:rsidR="00296316">
        <w:t xml:space="preserve">st describes your organisation. </w:t>
      </w:r>
      <w:r>
        <w:t>You can select from the options provided below</w:t>
      </w:r>
      <w:r w:rsidR="00296316">
        <w:t xml:space="preserve">: </w:t>
      </w:r>
    </w:p>
    <w:p w:rsidR="006B2A5B" w:rsidRDefault="00296316" w:rsidP="00296316">
      <w:sdt>
        <w:sdtPr>
          <w:id w:val="1932844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6B2A5B">
        <w:t>Livelihoods</w:t>
      </w:r>
    </w:p>
    <w:p w:rsidR="006B2A5B" w:rsidRDefault="00296316" w:rsidP="00296316">
      <w:sdt>
        <w:sdtPr>
          <w:id w:val="-421178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6B2A5B">
        <w:t>Education</w:t>
      </w:r>
    </w:p>
    <w:p w:rsidR="006B2A5B" w:rsidRDefault="00296316" w:rsidP="00296316">
      <w:sdt>
        <w:sdtPr>
          <w:id w:val="-2104570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6B2A5B">
        <w:t>Healthcare</w:t>
      </w:r>
    </w:p>
    <w:p w:rsidR="006B2A5B" w:rsidRDefault="00296316" w:rsidP="00296316">
      <w:sdt>
        <w:sdtPr>
          <w:id w:val="1430380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6B2A5B">
        <w:t>Environment</w:t>
      </w:r>
    </w:p>
    <w:p w:rsidR="006B2A5B" w:rsidRDefault="00296316" w:rsidP="00296316">
      <w:sdt>
        <w:sdtPr>
          <w:id w:val="1345134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6B2A5B">
        <w:t>Energy</w:t>
      </w:r>
    </w:p>
    <w:p w:rsidR="006B2A5B" w:rsidRDefault="00296316" w:rsidP="00296316">
      <w:sdt>
        <w:sdtPr>
          <w:id w:val="-1621454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Youth Empowerment</w:t>
      </w:r>
    </w:p>
    <w:p w:rsidR="006B2A5B" w:rsidRDefault="00296316" w:rsidP="00296316">
      <w:sdt>
        <w:sdtPr>
          <w:id w:val="2081099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Women Empowerment</w:t>
      </w:r>
    </w:p>
    <w:p w:rsidR="006B2A5B" w:rsidRDefault="00296316" w:rsidP="00296316">
      <w:sdt>
        <w:sdtPr>
          <w:id w:val="-179356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Citizen's Rights</w:t>
      </w:r>
    </w:p>
    <w:p w:rsidR="006B2A5B" w:rsidRDefault="00296316" w:rsidP="006B2A5B">
      <w:sdt>
        <w:sdtPr>
          <w:id w:val="-459887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 xml:space="preserve">Access </w:t>
      </w:r>
      <w:r>
        <w:t>to</w:t>
      </w:r>
      <w:r w:rsidR="006B2A5B">
        <w:t xml:space="preserve"> Better Finance</w:t>
      </w:r>
    </w:p>
    <w:p w:rsidR="00296316" w:rsidRDefault="00296316" w:rsidP="006B2A5B">
      <w:r>
        <w:t xml:space="preserve">Other </w:t>
      </w:r>
      <w:sdt>
        <w:sdtPr>
          <w:id w:val="-385107803"/>
          <w:placeholder>
            <w:docPart w:val="DefaultPlaceholder_1081868574"/>
          </w:placeholder>
          <w:showingPlcHdr/>
        </w:sdtPr>
        <w:sdtContent>
          <w:r w:rsidRPr="0045186F">
            <w:rPr>
              <w:rStyle w:val="PlaceholderText"/>
            </w:rPr>
            <w:t>Click here to enter text.</w:t>
          </w:r>
        </w:sdtContent>
      </w:sdt>
    </w:p>
    <w:p w:rsidR="006B2A5B" w:rsidRDefault="006B2A5B" w:rsidP="006B2A5B">
      <w:r>
        <w:lastRenderedPageBreak/>
        <w:t>Bri</w:t>
      </w:r>
      <w:r w:rsidR="00296316">
        <w:t>efly explain your organisation</w:t>
      </w:r>
    </w:p>
    <w:p w:rsidR="006B2A5B" w:rsidRDefault="006B2A5B" w:rsidP="006B2A5B">
      <w:r>
        <w:t xml:space="preserve">What social impact are you trying to achieve through your organisation? </w:t>
      </w:r>
    </w:p>
    <w:sdt>
      <w:sdtPr>
        <w:id w:val="1452829272"/>
        <w:placeholder>
          <w:docPart w:val="DefaultPlaceholder_1081868574"/>
        </w:placeholder>
        <w:showingPlcHdr/>
      </w:sdtPr>
      <w:sdtContent>
        <w:p w:rsidR="00296316" w:rsidRDefault="00296316" w:rsidP="006B2A5B">
          <w:r w:rsidRPr="0045186F">
            <w:rPr>
              <w:rStyle w:val="PlaceholderText"/>
            </w:rPr>
            <w:t>Click here to enter text.</w:t>
          </w:r>
        </w:p>
      </w:sdtContent>
    </w:sdt>
    <w:p w:rsidR="006B2A5B" w:rsidRDefault="006B2A5B" w:rsidP="006B2A5B"/>
    <w:p w:rsidR="006B2A5B" w:rsidRDefault="006B2A5B" w:rsidP="006B2A5B">
      <w:r>
        <w:t xml:space="preserve">At what stage is your organisation at the </w:t>
      </w:r>
      <w:r w:rsidR="00296316">
        <w:t xml:space="preserve">moment? </w:t>
      </w:r>
    </w:p>
    <w:p w:rsidR="006B2A5B" w:rsidRDefault="00296316" w:rsidP="00296316">
      <w:sdt>
        <w:sdtPr>
          <w:id w:val="1598130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Starting</w:t>
      </w:r>
    </w:p>
    <w:p w:rsidR="006B2A5B" w:rsidRDefault="00296316" w:rsidP="00296316">
      <w:sdt>
        <w:sdtPr>
          <w:id w:val="-1860809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Growing</w:t>
      </w:r>
    </w:p>
    <w:p w:rsidR="006B2A5B" w:rsidRDefault="00296316" w:rsidP="00296316">
      <w:sdt>
        <w:sdtPr>
          <w:id w:val="-735786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Sustaining</w:t>
      </w:r>
    </w:p>
    <w:p w:rsidR="006B2A5B" w:rsidRDefault="006B2A5B" w:rsidP="006B2A5B"/>
    <w:p w:rsidR="006B2A5B" w:rsidRDefault="006B2A5B" w:rsidP="006B2A5B">
      <w:r>
        <w:t>Please choose under which legal structure you have registered your organisation</w:t>
      </w:r>
    </w:p>
    <w:p w:rsidR="006B2A5B" w:rsidRDefault="00296316" w:rsidP="00296316">
      <w:sdt>
        <w:sdtPr>
          <w:id w:val="-872694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Trust</w:t>
      </w:r>
    </w:p>
    <w:p w:rsidR="006B2A5B" w:rsidRDefault="00296316" w:rsidP="00296316">
      <w:sdt>
        <w:sdtPr>
          <w:id w:val="-1399583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Society</w:t>
      </w:r>
    </w:p>
    <w:p w:rsidR="006B2A5B" w:rsidRDefault="00296316" w:rsidP="00296316">
      <w:sdt>
        <w:sdtPr>
          <w:id w:val="1541780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>
        <w:t>Non-Banking</w:t>
      </w:r>
      <w:r w:rsidR="006B2A5B">
        <w:t xml:space="preserve"> Financial Company</w:t>
      </w:r>
    </w:p>
    <w:p w:rsidR="006B2A5B" w:rsidRDefault="00296316" w:rsidP="00296316">
      <w:sdt>
        <w:sdtPr>
          <w:id w:val="-1244102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Producer Company or Cooperative</w:t>
      </w:r>
    </w:p>
    <w:p w:rsidR="006B2A5B" w:rsidRDefault="00296316" w:rsidP="00296316">
      <w:sdt>
        <w:sdtPr>
          <w:id w:val="1341887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Private Limited Company</w:t>
      </w:r>
    </w:p>
    <w:p w:rsidR="006B2A5B" w:rsidRDefault="00296316" w:rsidP="00296316">
      <w:sdt>
        <w:sdtPr>
          <w:id w:val="708226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Limited Liability Partnership</w:t>
      </w:r>
    </w:p>
    <w:p w:rsidR="006B2A5B" w:rsidRDefault="00296316" w:rsidP="00296316">
      <w:sdt>
        <w:sdtPr>
          <w:id w:val="1092584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Proprietorship</w:t>
      </w:r>
    </w:p>
    <w:p w:rsidR="006B2A5B" w:rsidRDefault="006B2A5B" w:rsidP="006B2A5B"/>
    <w:p w:rsidR="006B2A5B" w:rsidRDefault="006B2A5B" w:rsidP="006B2A5B">
      <w:pPr>
        <w:rPr>
          <w:b/>
        </w:rPr>
      </w:pPr>
      <w:r>
        <w:t>What are your top 3 expectations fro</w:t>
      </w:r>
      <w:r w:rsidR="00296316">
        <w:t xml:space="preserve">m engagement with Impact Link? </w:t>
      </w:r>
      <w:r>
        <w:t xml:space="preserve">Please mention each in not more than </w:t>
      </w:r>
      <w:r w:rsidRPr="00296316">
        <w:rPr>
          <w:b/>
        </w:rPr>
        <w:t>2 to 3 sentences</w:t>
      </w:r>
    </w:p>
    <w:sdt>
      <w:sdtPr>
        <w:id w:val="-1560002292"/>
        <w:placeholder>
          <w:docPart w:val="DefaultPlaceholder_1081868574"/>
        </w:placeholder>
        <w:showingPlcHdr/>
      </w:sdtPr>
      <w:sdtContent>
        <w:p w:rsidR="00296316" w:rsidRDefault="00296316" w:rsidP="006B2A5B">
          <w:r w:rsidRPr="0045186F">
            <w:rPr>
              <w:rStyle w:val="PlaceholderText"/>
            </w:rPr>
            <w:t>Click here to enter text.</w:t>
          </w:r>
        </w:p>
      </w:sdtContent>
    </w:sdt>
    <w:p w:rsidR="006B2A5B" w:rsidRDefault="006B2A5B" w:rsidP="006B2A5B"/>
    <w:p w:rsidR="006B2A5B" w:rsidRDefault="006B2A5B" w:rsidP="006B2A5B">
      <w:r>
        <w:t>What are the top 3 challenges t</w:t>
      </w:r>
      <w:r w:rsidR="00296316">
        <w:t xml:space="preserve">hat you are currently facing? </w:t>
      </w:r>
      <w:r>
        <w:t xml:space="preserve">Please mention each in not more than </w:t>
      </w:r>
      <w:r w:rsidRPr="00296316">
        <w:rPr>
          <w:b/>
        </w:rPr>
        <w:t>2 to 3 sentences</w:t>
      </w:r>
    </w:p>
    <w:sdt>
      <w:sdtPr>
        <w:id w:val="-1333826116"/>
        <w:placeholder>
          <w:docPart w:val="DefaultPlaceholder_1081868574"/>
        </w:placeholder>
        <w:showingPlcHdr/>
      </w:sdtPr>
      <w:sdtContent>
        <w:p w:rsidR="006B2A5B" w:rsidRDefault="00296316" w:rsidP="006B2A5B">
          <w:r w:rsidRPr="0045186F">
            <w:rPr>
              <w:rStyle w:val="PlaceholderText"/>
            </w:rPr>
            <w:t>Click here to enter text.</w:t>
          </w:r>
        </w:p>
      </w:sdtContent>
    </w:sdt>
    <w:p w:rsidR="006B2A5B" w:rsidRDefault="006B2A5B" w:rsidP="006B2A5B"/>
    <w:p w:rsidR="006B2A5B" w:rsidRDefault="006B2A5B" w:rsidP="006B2A5B">
      <w:r>
        <w:t>How did y</w:t>
      </w:r>
      <w:r w:rsidR="00296316">
        <w:t xml:space="preserve">ou find out about Impact Link? </w:t>
      </w:r>
    </w:p>
    <w:p w:rsidR="006B2A5B" w:rsidRDefault="00296316" w:rsidP="00296316">
      <w:sdt>
        <w:sdtPr>
          <w:id w:val="294957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 xml:space="preserve">Email </w:t>
      </w:r>
    </w:p>
    <w:p w:rsidR="006B2A5B" w:rsidRDefault="00296316" w:rsidP="00296316">
      <w:sdt>
        <w:sdtPr>
          <w:id w:val="-168254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Facebook</w:t>
      </w:r>
    </w:p>
    <w:p w:rsidR="006B2A5B" w:rsidRDefault="00296316" w:rsidP="00296316">
      <w:sdt>
        <w:sdtPr>
          <w:id w:val="180714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Twitter</w:t>
      </w:r>
    </w:p>
    <w:p w:rsidR="006B2A5B" w:rsidRDefault="00296316" w:rsidP="00296316">
      <w:sdt>
        <w:sdtPr>
          <w:id w:val="-1141418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Google</w:t>
      </w:r>
    </w:p>
    <w:p w:rsidR="006B2A5B" w:rsidRDefault="00296316" w:rsidP="00296316">
      <w:sdt>
        <w:sdtPr>
          <w:id w:val="-1153292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03380">
        <w:t xml:space="preserve"> </w:t>
      </w:r>
      <w:r w:rsidR="006B2A5B">
        <w:t>Referred to by a friend</w:t>
      </w:r>
    </w:p>
    <w:p w:rsidR="006B2A5B" w:rsidRDefault="006B2A5B" w:rsidP="00296316">
      <w:r>
        <w:t xml:space="preserve">Other: </w:t>
      </w:r>
      <w:sdt>
        <w:sdtPr>
          <w:id w:val="237909910"/>
          <w:placeholder>
            <w:docPart w:val="DefaultPlaceholder_1081868574"/>
          </w:placeholder>
          <w:showingPlcHdr/>
        </w:sdtPr>
        <w:sdtContent>
          <w:r w:rsidR="00296316" w:rsidRPr="0045186F">
            <w:rPr>
              <w:rStyle w:val="PlaceholderText"/>
            </w:rPr>
            <w:t>Click here to enter text.</w:t>
          </w:r>
        </w:sdtContent>
      </w:sdt>
    </w:p>
    <w:p w:rsidR="006B2A5B" w:rsidRDefault="006B2A5B" w:rsidP="006B2A5B"/>
    <w:p w:rsidR="006B2A5B" w:rsidRDefault="006B2A5B" w:rsidP="006B2A5B">
      <w:r>
        <w:t>I agree to my information being used by Impact Link and its partners for communication, monitoring and reporting purposes</w:t>
      </w:r>
    </w:p>
    <w:p w:rsidR="006B2A5B" w:rsidRDefault="00296316" w:rsidP="006B2A5B">
      <w:sdt>
        <w:sdtPr>
          <w:id w:val="1301573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6B2A5B">
        <w:t>Yes</w:t>
      </w:r>
      <w:proofErr w:type="gramStart"/>
      <w:r w:rsidR="006B2A5B">
        <w:t xml:space="preserve">‎ </w:t>
      </w:r>
      <w:r>
        <w:t xml:space="preserve"> </w:t>
      </w:r>
      <w:proofErr w:type="gramEnd"/>
      <w:sdt>
        <w:sdtPr>
          <w:id w:val="-1255269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6B2A5B">
        <w:t>No‎</w:t>
      </w:r>
    </w:p>
    <w:p w:rsidR="006B2A5B" w:rsidRDefault="006B2A5B" w:rsidP="006B2A5B"/>
    <w:p w:rsidR="006B2A5B" w:rsidRDefault="006B2A5B" w:rsidP="006B2A5B">
      <w:r>
        <w:t>I would like to receive updates from Impact Link (y</w:t>
      </w:r>
      <w:r w:rsidR="00296316">
        <w:t>ou can unsubscribe at any time)</w:t>
      </w:r>
    </w:p>
    <w:p w:rsidR="004D3EF9" w:rsidRPr="004D3EF9" w:rsidRDefault="00296316" w:rsidP="004D3EF9">
      <w:sdt>
        <w:sdtPr>
          <w:id w:val="248713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Yes</w:t>
      </w:r>
      <w:proofErr w:type="gramStart"/>
      <w:r>
        <w:t xml:space="preserve">‎  </w:t>
      </w:r>
      <w:proofErr w:type="gramEnd"/>
      <w:sdt>
        <w:sdtPr>
          <w:id w:val="1728874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</w:p>
    <w:sectPr w:rsidR="004D3EF9" w:rsidRPr="004D3EF9" w:rsidSect="00E736D1">
      <w:headerReference w:type="default" r:id="rId7"/>
      <w:footerReference w:type="default" r:id="rId8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A5B" w:rsidRDefault="006B2A5B" w:rsidP="001F38DD">
      <w:pPr>
        <w:spacing w:before="0" w:after="0" w:line="240" w:lineRule="auto"/>
      </w:pPr>
      <w:r>
        <w:separator/>
      </w:r>
    </w:p>
  </w:endnote>
  <w:endnote w:type="continuationSeparator" w:id="0">
    <w:p w:rsidR="006B2A5B" w:rsidRDefault="006B2A5B" w:rsidP="001F38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26030B-D1DA-43EC-895D-EE8F79788DA9}"/>
    <w:embedBold r:id="rId2" w:fontKey="{CA95C510-3330-47E8-802E-0888F80EB294}"/>
    <w:embedItalic r:id="rId3" w:fontKey="{E5AD8354-A2AB-43CF-AF6D-3AAF8709134E}"/>
    <w:embedBoldItalic r:id="rId4" w:fontKey="{9003F604-8468-4471-8AFF-6047C99708F6}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  <w:embedRegular r:id="rId5" w:fontKey="{0628ED0E-DD22-4275-B50F-0949EBB515CA}"/>
    <w:embedBold r:id="rId6" w:fontKey="{FC9BD2B1-90CA-4159-8E60-B5762316E26D}"/>
    <w:embedItalic r:id="rId7" w:fontKey="{335FDD07-B283-4BBE-9199-30C60DB75A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717E8980-4633-489F-8B1F-24A212777A38}"/>
    <w:embedBold r:id="rId9" w:fontKey="{3FA24517-635C-4F92-A103-6ACA63CD85E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714CDB43-32DD-43A7-98F8-190E3A949C78}"/>
    <w:embedBold r:id="rId11" w:fontKey="{39BDE526-C751-4289-A21D-55207451C5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6EF83C45-987E-4BA5-993C-CD46AEA4E4E1}"/>
  </w:font>
  <w:font w:name="Sequel Neue"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13" w:fontKey="{AF871A7E-E22F-4118-A77F-5BC538D8E0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338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A5B" w:rsidRDefault="006B2A5B" w:rsidP="001F38DD">
      <w:pPr>
        <w:spacing w:before="0" w:after="0" w:line="240" w:lineRule="auto"/>
      </w:pPr>
      <w:r>
        <w:separator/>
      </w:r>
    </w:p>
  </w:footnote>
  <w:footnote w:type="continuationSeparator" w:id="0">
    <w:p w:rsidR="006B2A5B" w:rsidRDefault="006B2A5B" w:rsidP="001F38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380" w:rsidRDefault="0020338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1905</wp:posOffset>
          </wp:positionV>
          <wp:extent cx="1359437" cy="485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-ImpactLink-colour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437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6E07BF6"/>
    <w:multiLevelType w:val="hybridMultilevel"/>
    <w:tmpl w:val="CBC4DB24"/>
    <w:lvl w:ilvl="0" w:tplc="45D45D8E">
      <w:numFmt w:val="bullet"/>
      <w:lvlText w:val="•"/>
      <w:lvlJc w:val="left"/>
      <w:pPr>
        <w:ind w:left="1125" w:hanging="76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1B7D4E"/>
    <w:multiLevelType w:val="hybridMultilevel"/>
    <w:tmpl w:val="D8F60AEC"/>
    <w:lvl w:ilvl="0" w:tplc="05247248">
      <w:numFmt w:val="bullet"/>
      <w:lvlText w:val="•"/>
      <w:lvlJc w:val="left"/>
      <w:pPr>
        <w:ind w:left="1125" w:hanging="76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B27EFC"/>
    <w:multiLevelType w:val="hybridMultilevel"/>
    <w:tmpl w:val="AFC25CC6"/>
    <w:lvl w:ilvl="0" w:tplc="D298BBB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43749"/>
    <w:multiLevelType w:val="hybridMultilevel"/>
    <w:tmpl w:val="B53C5D64"/>
    <w:lvl w:ilvl="0" w:tplc="0A40BD6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25778"/>
    <w:multiLevelType w:val="hybridMultilevel"/>
    <w:tmpl w:val="9D147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94099"/>
    <w:multiLevelType w:val="hybridMultilevel"/>
    <w:tmpl w:val="81EE11DA"/>
    <w:lvl w:ilvl="0" w:tplc="D298BBB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73F789F"/>
    <w:multiLevelType w:val="hybridMultilevel"/>
    <w:tmpl w:val="D4C87CB8"/>
    <w:lvl w:ilvl="0" w:tplc="05247248">
      <w:numFmt w:val="bullet"/>
      <w:lvlText w:val="•"/>
      <w:lvlJc w:val="left"/>
      <w:pPr>
        <w:ind w:left="1125" w:hanging="76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B465D"/>
    <w:multiLevelType w:val="hybridMultilevel"/>
    <w:tmpl w:val="AC78FE16"/>
    <w:lvl w:ilvl="0" w:tplc="45D45D8E">
      <w:numFmt w:val="bullet"/>
      <w:lvlText w:val="•"/>
      <w:lvlJc w:val="left"/>
      <w:pPr>
        <w:ind w:left="1125" w:hanging="76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5807510"/>
    <w:multiLevelType w:val="hybridMultilevel"/>
    <w:tmpl w:val="906AB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9"/>
  </w:num>
  <w:num w:numId="3">
    <w:abstractNumId w:val="18"/>
  </w:num>
  <w:num w:numId="4">
    <w:abstractNumId w:val="18"/>
  </w:num>
  <w:num w:numId="5">
    <w:abstractNumId w:val="18"/>
  </w:num>
  <w:num w:numId="6">
    <w:abstractNumId w:val="22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3"/>
  </w:num>
  <w:num w:numId="11">
    <w:abstractNumId w:val="23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4"/>
  </w:num>
  <w:num w:numId="23">
    <w:abstractNumId w:val="16"/>
  </w:num>
  <w:num w:numId="24">
    <w:abstractNumId w:val="21"/>
  </w:num>
  <w:num w:numId="25">
    <w:abstractNumId w:val="10"/>
  </w:num>
  <w:num w:numId="26">
    <w:abstractNumId w:val="17"/>
  </w:num>
  <w:num w:numId="27">
    <w:abstractNumId w:val="14"/>
  </w:num>
  <w:num w:numId="28">
    <w:abstractNumId w:val="20"/>
  </w:num>
  <w:num w:numId="29">
    <w:abstractNumId w:val="11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5B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F38DD"/>
    <w:rsid w:val="00203380"/>
    <w:rsid w:val="00296316"/>
    <w:rsid w:val="002D6B6E"/>
    <w:rsid w:val="00323304"/>
    <w:rsid w:val="0039744C"/>
    <w:rsid w:val="003A34DA"/>
    <w:rsid w:val="003B268C"/>
    <w:rsid w:val="003E00D7"/>
    <w:rsid w:val="004050C1"/>
    <w:rsid w:val="00442A79"/>
    <w:rsid w:val="00443A8C"/>
    <w:rsid w:val="00473950"/>
    <w:rsid w:val="00490667"/>
    <w:rsid w:val="004A3BDB"/>
    <w:rsid w:val="004D3EF9"/>
    <w:rsid w:val="00502BEF"/>
    <w:rsid w:val="00513DDE"/>
    <w:rsid w:val="0052493C"/>
    <w:rsid w:val="00524C7C"/>
    <w:rsid w:val="00545FB0"/>
    <w:rsid w:val="005A78E2"/>
    <w:rsid w:val="005B5D73"/>
    <w:rsid w:val="005F32FA"/>
    <w:rsid w:val="00675A06"/>
    <w:rsid w:val="006A2571"/>
    <w:rsid w:val="006B2A5B"/>
    <w:rsid w:val="006F043E"/>
    <w:rsid w:val="007324F9"/>
    <w:rsid w:val="00734E76"/>
    <w:rsid w:val="007628CA"/>
    <w:rsid w:val="007C1B80"/>
    <w:rsid w:val="007F6CA0"/>
    <w:rsid w:val="00850F63"/>
    <w:rsid w:val="00884B1A"/>
    <w:rsid w:val="008A16FF"/>
    <w:rsid w:val="008E785E"/>
    <w:rsid w:val="0094675B"/>
    <w:rsid w:val="0096257E"/>
    <w:rsid w:val="00992C2E"/>
    <w:rsid w:val="00A027EA"/>
    <w:rsid w:val="00A05EA9"/>
    <w:rsid w:val="00A23E81"/>
    <w:rsid w:val="00A4257C"/>
    <w:rsid w:val="00A503F4"/>
    <w:rsid w:val="00A726F8"/>
    <w:rsid w:val="00A90D9B"/>
    <w:rsid w:val="00AF3401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1ACE61-82EE-4471-83DB-0B2A6FB8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3EF9"/>
    <w:pPr>
      <w:widowControl w:val="0"/>
      <w:spacing w:line="276" w:lineRule="auto"/>
      <w:jc w:val="left"/>
    </w:pPr>
    <w:rPr>
      <w:rFonts w:ascii="Calibri" w:hAnsi="Calibri" w:cs="Lucida Sans"/>
      <w:sz w:val="18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96316"/>
    <w:pPr>
      <w:spacing w:before="0"/>
      <w:ind w:left="360" w:hanging="360"/>
      <w:outlineLvl w:val="0"/>
    </w:pPr>
    <w:rPr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F32FA"/>
    <w:pPr>
      <w:keepNext/>
      <w:keepLines/>
      <w:tabs>
        <w:tab w:val="left" w:pos="1295"/>
      </w:tabs>
      <w:spacing w:before="240"/>
      <w:outlineLvl w:val="1"/>
    </w:pPr>
    <w:rPr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F32FA"/>
    <w:rPr>
      <w:rFonts w:ascii="Open Sans" w:hAnsi="Open Sans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96316"/>
    <w:rPr>
      <w:rFonts w:ascii="Calibri" w:hAnsi="Calibri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5F32FA"/>
    <w:pPr>
      <w:tabs>
        <w:tab w:val="left" w:pos="8222"/>
      </w:tabs>
      <w:ind w:left="1701" w:right="95"/>
    </w:pPr>
    <w:rPr>
      <w:rFonts w:eastAsia="Calibri"/>
      <w:i w:val="0"/>
      <w:color w:val="666666" w:themeColor="accent5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32FA"/>
    <w:rPr>
      <w:rFonts w:ascii="Open Sans" w:eastAsia="Calibri" w:hAnsi="Open Sans" w:cs="Lucida Sans"/>
      <w:color w:val="666666" w:themeColor="accent5"/>
      <w:sz w:val="32"/>
      <w:szCs w:val="32"/>
      <w:lang w:eastAsia="en-GB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4D3EF9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  <w:style w:type="character" w:styleId="PlaceholderText">
    <w:name w:val="Placeholder Text"/>
    <w:basedOn w:val="DefaultParagraphFont"/>
    <w:uiPriority w:val="99"/>
    <w:semiHidden/>
    <w:rsid w:val="00296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aserver\Templates\0%20SEA%20External%20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6A2A1-9394-4577-968B-0D7407D75CE2}"/>
      </w:docPartPr>
      <w:docPartBody>
        <w:p w:rsidR="00000000" w:rsidRDefault="00BA7F20">
          <w:r w:rsidRPr="0045186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quel Neue">
    <w:panose1 w:val="00000500000000000000"/>
    <w:charset w:val="00"/>
    <w:family w:val="auto"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F20"/>
    <w:rsid w:val="00BA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7F2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 SEA External 2019.dotx</Template>
  <TotalTime>137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Claire Gibson</cp:lastModifiedBy>
  <cp:revision>2</cp:revision>
  <dcterms:created xsi:type="dcterms:W3CDTF">2020-01-24T10:19:00Z</dcterms:created>
  <dcterms:modified xsi:type="dcterms:W3CDTF">2020-01-24T16:49:00Z</dcterms:modified>
</cp:coreProperties>
</file>